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E" w:rsidRPr="00945695" w:rsidRDefault="0056580E" w:rsidP="0056580E">
      <w:pPr>
        <w:ind w:left="1416" w:right="-437" w:firstLine="708"/>
        <w:rPr>
          <w:rFonts w:ascii="Century" w:hAnsi="Century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-635</wp:posOffset>
            </wp:positionV>
            <wp:extent cx="2976245" cy="914400"/>
            <wp:effectExtent l="0" t="0" r="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86" t="35533" r="37569" b="4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5695">
        <w:rPr>
          <w:rFonts w:ascii="Century" w:hAnsi="Century"/>
          <w:b/>
          <w:color w:val="C00000"/>
          <w:sz w:val="20"/>
          <w:szCs w:val="20"/>
        </w:rPr>
        <w:t>Biljartvereniging N.H.D.</w:t>
      </w:r>
    </w:p>
    <w:p w:rsidR="0056580E" w:rsidRPr="00945695" w:rsidRDefault="0056580E" w:rsidP="0056580E">
      <w:pPr>
        <w:ind w:left="-567" w:right="-437" w:firstLine="1275"/>
        <w:rPr>
          <w:rFonts w:ascii="Century" w:hAnsi="Century"/>
          <w:b/>
          <w:sz w:val="20"/>
          <w:szCs w:val="20"/>
        </w:rPr>
      </w:pPr>
      <w:r w:rsidRPr="00945695">
        <w:rPr>
          <w:rFonts w:ascii="Century" w:hAnsi="Century"/>
          <w:b/>
          <w:color w:val="C00000"/>
          <w:sz w:val="20"/>
          <w:szCs w:val="20"/>
        </w:rPr>
        <w:t>Dorpsstraat 173A</w:t>
      </w:r>
    </w:p>
    <w:p w:rsidR="0056580E" w:rsidRPr="00945695" w:rsidRDefault="0056580E" w:rsidP="0056580E">
      <w:pPr>
        <w:ind w:left="-567" w:right="-437" w:firstLine="1275"/>
        <w:rPr>
          <w:rFonts w:ascii="Century" w:hAnsi="Century"/>
          <w:b/>
          <w:sz w:val="20"/>
          <w:szCs w:val="20"/>
        </w:rPr>
      </w:pPr>
      <w:r w:rsidRPr="00945695">
        <w:rPr>
          <w:rFonts w:ascii="Century" w:hAnsi="Century"/>
          <w:b/>
          <w:color w:val="C00000"/>
          <w:sz w:val="20"/>
          <w:szCs w:val="20"/>
        </w:rPr>
        <w:t>1689 GB Zwaag</w:t>
      </w:r>
    </w:p>
    <w:p w:rsidR="0056580E" w:rsidRPr="00945695" w:rsidRDefault="0056580E" w:rsidP="0056580E">
      <w:pPr>
        <w:ind w:left="-567" w:right="-437" w:firstLine="1275"/>
        <w:rPr>
          <w:rFonts w:ascii="Century" w:hAnsi="Century"/>
          <w:b/>
          <w:sz w:val="20"/>
          <w:szCs w:val="20"/>
        </w:rPr>
      </w:pPr>
      <w:r w:rsidRPr="00945695">
        <w:rPr>
          <w:rFonts w:ascii="Century" w:hAnsi="Century"/>
          <w:b/>
          <w:color w:val="C00000"/>
          <w:sz w:val="20"/>
          <w:szCs w:val="20"/>
        </w:rPr>
        <w:t>Tel. 0229-235505</w:t>
      </w:r>
    </w:p>
    <w:p w:rsidR="0056580E" w:rsidRPr="00945695" w:rsidRDefault="0056580E" w:rsidP="0056580E">
      <w:pPr>
        <w:ind w:left="-567" w:right="-437" w:firstLine="1275"/>
        <w:rPr>
          <w:rFonts w:ascii="Century" w:hAnsi="Century"/>
          <w:b/>
          <w:sz w:val="20"/>
          <w:szCs w:val="20"/>
        </w:rPr>
      </w:pPr>
      <w:r w:rsidRPr="00945695">
        <w:rPr>
          <w:rFonts w:ascii="Century" w:hAnsi="Century"/>
          <w:b/>
          <w:color w:val="C00000"/>
          <w:sz w:val="20"/>
          <w:szCs w:val="20"/>
        </w:rPr>
        <w:t>KvK nr. 40625667</w:t>
      </w:r>
    </w:p>
    <w:p w:rsidR="00A81164" w:rsidRDefault="00B74B31" w:rsidP="009C2800">
      <w:pPr>
        <w:ind w:left="-567" w:right="-437" w:firstLine="1275"/>
        <w:rPr>
          <w:rFonts w:ascii="Century" w:hAnsi="Century"/>
          <w:b/>
          <w:color w:val="C00000"/>
          <w:sz w:val="20"/>
          <w:szCs w:val="20"/>
        </w:rPr>
      </w:pPr>
      <w:hyperlink r:id="rId5" w:history="1">
        <w:r w:rsidR="009C2800" w:rsidRPr="007B0235">
          <w:rPr>
            <w:rStyle w:val="Hyperlink"/>
            <w:rFonts w:ascii="Century" w:hAnsi="Century"/>
            <w:b/>
            <w:sz w:val="20"/>
            <w:szCs w:val="20"/>
          </w:rPr>
          <w:t>www.biljartvereniging-nhd.nl</w:t>
        </w:r>
      </w:hyperlink>
      <w:bookmarkStart w:id="0" w:name="_GoBack"/>
      <w:bookmarkEnd w:id="0"/>
    </w:p>
    <w:p w:rsidR="009C2800" w:rsidRPr="009C2800" w:rsidRDefault="009C2800" w:rsidP="009C2800">
      <w:pPr>
        <w:ind w:left="-567" w:right="-437" w:firstLine="1275"/>
        <w:rPr>
          <w:rFonts w:ascii="Century" w:hAnsi="Century"/>
          <w:b/>
          <w:sz w:val="20"/>
          <w:szCs w:val="20"/>
        </w:rPr>
      </w:pPr>
    </w:p>
    <w:p w:rsidR="00B71DCD" w:rsidRDefault="008316E4" w:rsidP="008316E4">
      <w:pPr>
        <w:rPr>
          <w:rFonts w:ascii="Century Schoolbook" w:hAnsi="Century Schoolbook"/>
          <w:sz w:val="44"/>
          <w:szCs w:val="44"/>
        </w:rPr>
      </w:pPr>
      <w:r>
        <w:rPr>
          <w:b/>
          <w:bCs/>
        </w:rPr>
        <w:t xml:space="preserve">                            </w:t>
      </w:r>
      <w:r w:rsidR="00B42AB3">
        <w:rPr>
          <w:sz w:val="52"/>
          <w:szCs w:val="48"/>
        </w:rPr>
        <w:t xml:space="preserve"> </w:t>
      </w:r>
      <w:r w:rsidR="00B71DCD" w:rsidRPr="005A43F3">
        <w:rPr>
          <w:rFonts w:ascii="Century Schoolbook" w:hAnsi="Century Schoolbook"/>
          <w:b/>
          <w:sz w:val="44"/>
          <w:szCs w:val="44"/>
        </w:rPr>
        <w:t>AANMELDINGSFORMULIER</w:t>
      </w:r>
    </w:p>
    <w:p w:rsidR="00B71DCD" w:rsidRDefault="00B71DCD" w:rsidP="00B71DCD">
      <w:pPr>
        <w:rPr>
          <w:rFonts w:ascii="Century Schoolbook" w:hAnsi="Century Schoolbook"/>
          <w:sz w:val="44"/>
          <w:szCs w:val="44"/>
        </w:rPr>
      </w:pPr>
    </w:p>
    <w:p w:rsidR="00B71DCD" w:rsidRDefault="00B71DCD" w:rsidP="00B71DCD">
      <w:pPr>
        <w:spacing w:line="48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Hij/zij v</w:t>
      </w:r>
      <w:r w:rsidRPr="00E20F02">
        <w:rPr>
          <w:rFonts w:ascii="Century Schoolbook" w:hAnsi="Century Schoolbook"/>
        </w:rPr>
        <w:t xml:space="preserve">erzoekt lid te worden van biljartvereniging N.H.D. te </w:t>
      </w:r>
      <w:proofErr w:type="spellStart"/>
      <w:r w:rsidRPr="00E20F02">
        <w:rPr>
          <w:rFonts w:ascii="Century Schoolbook" w:hAnsi="Century Schoolbook"/>
        </w:rPr>
        <w:t>Zwaag</w:t>
      </w:r>
      <w:proofErr w:type="spellEnd"/>
      <w:r w:rsidRPr="00E20F02">
        <w:rPr>
          <w:rFonts w:ascii="Century Schoolbook" w:hAnsi="Century Schoolbook"/>
        </w:rPr>
        <w:t>.</w:t>
      </w:r>
    </w:p>
    <w:p w:rsidR="00B71DCD" w:rsidRPr="00E20F02" w:rsidRDefault="00B71DCD" w:rsidP="00B71DCD">
      <w:pPr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Voor</w:t>
      </w:r>
      <w:r>
        <w:rPr>
          <w:rFonts w:ascii="Century Schoolbook" w:hAnsi="Century Schoolbook"/>
        </w:rPr>
        <w:t>- en achter</w:t>
      </w:r>
      <w:r w:rsidRPr="00E20F02">
        <w:rPr>
          <w:rFonts w:ascii="Century Schoolbook" w:hAnsi="Century Schoolbook"/>
        </w:rPr>
        <w:t>naam:</w:t>
      </w:r>
      <w:r>
        <w:rPr>
          <w:rFonts w:ascii="Century Schoolbook" w:hAnsi="Century Schoolbook"/>
        </w:rPr>
        <w:tab/>
        <w:t xml:space="preserve">            ………………………………………………………..</w:t>
      </w:r>
    </w:p>
    <w:p w:rsidR="00B71DCD" w:rsidRPr="00E20F02" w:rsidRDefault="00B71DCD" w:rsidP="00B71DCD">
      <w:pPr>
        <w:tabs>
          <w:tab w:val="left" w:pos="3600"/>
        </w:tabs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Straat en huisnummer: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Pr="00E20F02" w:rsidRDefault="00B71DCD" w:rsidP="00B71DCD">
      <w:pPr>
        <w:tabs>
          <w:tab w:val="left" w:pos="3600"/>
        </w:tabs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Postcode en woonplaats: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Pr="00E20F02" w:rsidRDefault="00B71DCD" w:rsidP="00B71DCD">
      <w:pPr>
        <w:tabs>
          <w:tab w:val="left" w:pos="3600"/>
        </w:tabs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 xml:space="preserve">Geboortedatum en </w:t>
      </w:r>
      <w:r>
        <w:rPr>
          <w:rFonts w:ascii="Century Schoolbook" w:hAnsi="Century Schoolbook"/>
        </w:rPr>
        <w:t>-p</w:t>
      </w:r>
      <w:r w:rsidRPr="00E20F02">
        <w:rPr>
          <w:rFonts w:ascii="Century Schoolbook" w:hAnsi="Century Schoolbook"/>
        </w:rPr>
        <w:t>laats: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Pr="00E20F02" w:rsidRDefault="00B71DCD" w:rsidP="00B71DCD">
      <w:pPr>
        <w:tabs>
          <w:tab w:val="left" w:pos="3600"/>
        </w:tabs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Telefoonnummer: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Pr="00E20F02" w:rsidRDefault="00B71DCD" w:rsidP="00B71DCD">
      <w:pPr>
        <w:tabs>
          <w:tab w:val="left" w:pos="3600"/>
        </w:tabs>
        <w:spacing w:line="360" w:lineRule="auto"/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E-mail: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Pr="00E20F02" w:rsidRDefault="00B71DCD" w:rsidP="00B71DCD">
      <w:pPr>
        <w:rPr>
          <w:rFonts w:ascii="Century Schoolbook" w:hAnsi="Century Schoolbook"/>
        </w:rPr>
      </w:pPr>
    </w:p>
    <w:p w:rsidR="00B71DCD" w:rsidRDefault="00B71DCD" w:rsidP="00B71DC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Hij/zij wil gaan spelen als:</w:t>
      </w:r>
    </w:p>
    <w:p w:rsidR="00B71DCD" w:rsidRDefault="00B71DCD" w:rsidP="00B71DC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recreatief biljarter (geen wedstrijden):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Ja  /  Nee</w:t>
      </w:r>
    </w:p>
    <w:p w:rsidR="00B71DCD" w:rsidRDefault="00B71DCD" w:rsidP="00B71DC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wedstrijdspeler: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Ja  /  Nee</w:t>
      </w:r>
    </w:p>
    <w:p w:rsidR="00B71DCD" w:rsidRDefault="00B71DCD" w:rsidP="00B71DC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voorkeur spelsoort(en)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moyenne per spelsoort(en)   </w:t>
      </w:r>
      <w:r>
        <w:rPr>
          <w:rFonts w:ascii="Century Schoolbook" w:hAnsi="Century Schoolbook"/>
        </w:rPr>
        <w:tab/>
        <w:t>………………………………………………………..</w:t>
      </w:r>
    </w:p>
    <w:p w:rsidR="00B71DCD" w:rsidRDefault="00B71DCD" w:rsidP="00B71DCD">
      <w:pPr>
        <w:rPr>
          <w:rFonts w:ascii="Century Schoolbook" w:hAnsi="Century Schoolbook"/>
        </w:rPr>
      </w:pPr>
    </w:p>
    <w:p w:rsidR="00B71DCD" w:rsidRDefault="00B71DCD" w:rsidP="00B71DCD">
      <w:pPr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>Hij/zij verklaart geen schulden te hebben bij de KNBB en/of een bij de</w:t>
      </w:r>
      <w:r>
        <w:rPr>
          <w:rFonts w:ascii="Century Schoolbook" w:hAnsi="Century Schoolbook"/>
        </w:rPr>
        <w:t xml:space="preserve"> </w:t>
      </w:r>
      <w:r w:rsidRPr="00E20F02">
        <w:rPr>
          <w:rFonts w:ascii="Century Schoolbook" w:hAnsi="Century Schoolbook"/>
        </w:rPr>
        <w:t>KNBB aangesloten vereniging, noch door de KNBB is uitgesloten van</w:t>
      </w:r>
      <w:r>
        <w:rPr>
          <w:rFonts w:ascii="Century Schoolbook" w:hAnsi="Century Schoolbook"/>
        </w:rPr>
        <w:t xml:space="preserve"> h</w:t>
      </w:r>
      <w:r w:rsidRPr="00E20F02">
        <w:rPr>
          <w:rFonts w:ascii="Century Schoolbook" w:hAnsi="Century Schoolbook"/>
        </w:rPr>
        <w:t>et deelnemen aan wedstrijden gedurende een periode welke nog niet is verstreken.</w:t>
      </w:r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Als u al KNBB lid bent, hier uw lidmaatschapsnummer vermelden: ……………</w:t>
      </w:r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</w:t>
      </w:r>
    </w:p>
    <w:p w:rsidR="00B71DCD" w:rsidRDefault="00B71DCD" w:rsidP="00B71DCD">
      <w:pPr>
        <w:rPr>
          <w:rFonts w:ascii="Century Schoolbook" w:hAnsi="Century Schoolbook"/>
        </w:rPr>
      </w:pPr>
    </w:p>
    <w:p w:rsidR="00B71DCD" w:rsidRPr="00E20F02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Datum: ………………………….    Handtekening: ……………………………………</w:t>
      </w:r>
    </w:p>
    <w:p w:rsidR="00B71DCD" w:rsidRPr="00E20F02" w:rsidRDefault="00B71DCD" w:rsidP="00B71DCD">
      <w:pPr>
        <w:rPr>
          <w:rFonts w:ascii="Century Schoolbook" w:hAnsi="Century Schoolbook"/>
        </w:rPr>
      </w:pPr>
    </w:p>
    <w:p w:rsidR="00B71DCD" w:rsidRDefault="00B71DCD" w:rsidP="00B71DCD">
      <w:pPr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 xml:space="preserve">Het bestuur beslist in de eerstvolgende bestuursvergadering over uw toelating. </w:t>
      </w:r>
    </w:p>
    <w:p w:rsidR="00B71DCD" w:rsidRDefault="00B71DCD" w:rsidP="00B71DCD">
      <w:pPr>
        <w:rPr>
          <w:rFonts w:ascii="Century Schoolbook" w:hAnsi="Century Schoolbook"/>
        </w:rPr>
      </w:pPr>
      <w:r w:rsidRPr="00E20F02">
        <w:rPr>
          <w:rFonts w:ascii="Century Schoolbook" w:hAnsi="Century Schoolbook"/>
        </w:rPr>
        <w:t xml:space="preserve">U ontvangt </w:t>
      </w:r>
      <w:r>
        <w:rPr>
          <w:rFonts w:ascii="Century Schoolbook" w:hAnsi="Century Schoolbook"/>
        </w:rPr>
        <w:t xml:space="preserve">uitsluitsel, uiterlijk </w:t>
      </w:r>
      <w:r w:rsidRPr="00E20F02">
        <w:rPr>
          <w:rFonts w:ascii="Century Schoolbook" w:hAnsi="Century Schoolbook"/>
        </w:rPr>
        <w:t>binnen 14 dagen na deze vergaderin</w:t>
      </w:r>
      <w:r>
        <w:rPr>
          <w:rFonts w:ascii="Century Schoolbook" w:hAnsi="Century Schoolbook"/>
        </w:rPr>
        <w:t>g</w:t>
      </w:r>
      <w:r w:rsidRPr="00E20F02">
        <w:rPr>
          <w:rFonts w:ascii="Century Schoolbook" w:hAnsi="Century Schoolbook"/>
        </w:rPr>
        <w:t>.</w:t>
      </w:r>
    </w:p>
    <w:p w:rsidR="00B71DCD" w:rsidRPr="00E20F02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Ieder toegelaten lid ontvangt het Huishoudelijk Reglement en verklaart dat hij/zij zich daaraan zal houden. </w:t>
      </w:r>
    </w:p>
    <w:p w:rsidR="00B71DCD" w:rsidRDefault="00B71DCD" w:rsidP="00B71DCD">
      <w:pPr>
        <w:rPr>
          <w:rFonts w:ascii="Century Schoolbook" w:hAnsi="Century Schoolbook"/>
          <w:sz w:val="28"/>
          <w:szCs w:val="28"/>
        </w:rPr>
      </w:pPr>
    </w:p>
    <w:p w:rsidR="00B71DCD" w:rsidRDefault="00B71DCD" w:rsidP="00B71DCD">
      <w:pPr>
        <w:rPr>
          <w:rFonts w:ascii="Century Schoolbook" w:hAnsi="Century Schoolbook"/>
        </w:rPr>
      </w:pPr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Dit ingevulde formulier inleveren bij:</w:t>
      </w:r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Biljartvereniging N.H.D., p.a. L. van </w:t>
      </w:r>
      <w:proofErr w:type="spellStart"/>
      <w:r>
        <w:rPr>
          <w:rFonts w:ascii="Century Schoolbook" w:hAnsi="Century Schoolbook"/>
        </w:rPr>
        <w:t>Teylingenstraat</w:t>
      </w:r>
      <w:proofErr w:type="spellEnd"/>
      <w:r>
        <w:rPr>
          <w:rFonts w:ascii="Century Schoolbook" w:hAnsi="Century Schoolbook"/>
        </w:rPr>
        <w:t xml:space="preserve"> 1, 1671 EM </w:t>
      </w:r>
      <w:proofErr w:type="spellStart"/>
      <w:r>
        <w:rPr>
          <w:rFonts w:ascii="Century Schoolbook" w:hAnsi="Century Schoolbook"/>
        </w:rPr>
        <w:t>Medemblik</w:t>
      </w:r>
      <w:proofErr w:type="spellEnd"/>
    </w:p>
    <w:p w:rsidR="00B71DCD" w:rsidRDefault="00B71DCD" w:rsidP="00B71D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Of per mail: </w:t>
      </w:r>
      <w:hyperlink r:id="rId6" w:history="1">
        <w:r w:rsidRPr="00333A54">
          <w:rPr>
            <w:rStyle w:val="Hyperlink"/>
            <w:rFonts w:ascii="Century Schoolbook" w:hAnsi="Century Schoolbook"/>
          </w:rPr>
          <w:t>t.j.f.lageveen@quicknet.nl</w:t>
        </w:r>
      </w:hyperlink>
    </w:p>
    <w:p w:rsidR="00B71DCD" w:rsidRDefault="00B71DCD" w:rsidP="00B71DCD">
      <w:pPr>
        <w:rPr>
          <w:rFonts w:ascii="Century Schoolbook" w:hAnsi="Century Schoolbook"/>
        </w:rPr>
      </w:pPr>
    </w:p>
    <w:p w:rsidR="00B71DCD" w:rsidRDefault="00B71DCD" w:rsidP="00B71DCD">
      <w:pPr>
        <w:rPr>
          <w:rFonts w:ascii="Century Schoolbook" w:hAnsi="Century Schoolbook"/>
        </w:rPr>
      </w:pPr>
    </w:p>
    <w:p w:rsidR="009C2800" w:rsidRPr="006126EB" w:rsidRDefault="009C2800" w:rsidP="009C2800">
      <w:pPr>
        <w:outlineLvl w:val="0"/>
        <w:rPr>
          <w:sz w:val="52"/>
          <w:szCs w:val="48"/>
        </w:rPr>
      </w:pPr>
    </w:p>
    <w:p w:rsidR="009C2800" w:rsidRDefault="009C2800" w:rsidP="009C2800"/>
    <w:p w:rsidR="00332A0E" w:rsidRDefault="00332A0E" w:rsidP="007C4E1E">
      <w:pPr>
        <w:rPr>
          <w:rFonts w:ascii="Arial Black" w:hAnsi="Arial Black"/>
          <w:color w:val="333399"/>
        </w:rPr>
      </w:pPr>
    </w:p>
    <w:p w:rsidR="009C2800" w:rsidRPr="006126EB" w:rsidRDefault="009C2800" w:rsidP="009C2800">
      <w:pPr>
        <w:outlineLvl w:val="0"/>
        <w:rPr>
          <w:sz w:val="52"/>
          <w:szCs w:val="48"/>
        </w:rPr>
      </w:pPr>
    </w:p>
    <w:p w:rsidR="009C2800" w:rsidRDefault="009C2800" w:rsidP="009C2800"/>
    <w:p w:rsidR="009C2800" w:rsidRDefault="009C2800" w:rsidP="007C4E1E">
      <w:pPr>
        <w:rPr>
          <w:rFonts w:ascii="Arial Black" w:hAnsi="Arial Black"/>
          <w:color w:val="333399"/>
        </w:rPr>
      </w:pPr>
    </w:p>
    <w:sectPr w:rsidR="009C2800" w:rsidSect="006D1AF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425"/>
  <w:noPunctuationKerning/>
  <w:characterSpacingControl w:val="doNotCompress"/>
  <w:compat/>
  <w:rsids>
    <w:rsidRoot w:val="00B71DCD"/>
    <w:rsid w:val="0001192F"/>
    <w:rsid w:val="00016325"/>
    <w:rsid w:val="00055957"/>
    <w:rsid w:val="000635C0"/>
    <w:rsid w:val="0006761D"/>
    <w:rsid w:val="00081B23"/>
    <w:rsid w:val="000B63DB"/>
    <w:rsid w:val="000C36E2"/>
    <w:rsid w:val="000C7532"/>
    <w:rsid w:val="000D5CA5"/>
    <w:rsid w:val="001225EB"/>
    <w:rsid w:val="00157D56"/>
    <w:rsid w:val="00162546"/>
    <w:rsid w:val="00183056"/>
    <w:rsid w:val="00196769"/>
    <w:rsid w:val="001A6161"/>
    <w:rsid w:val="001C576C"/>
    <w:rsid w:val="001D6ECF"/>
    <w:rsid w:val="001D7C8C"/>
    <w:rsid w:val="001E0B88"/>
    <w:rsid w:val="001E3E53"/>
    <w:rsid w:val="00215B7F"/>
    <w:rsid w:val="0023299E"/>
    <w:rsid w:val="00253E95"/>
    <w:rsid w:val="00255116"/>
    <w:rsid w:val="00263DEA"/>
    <w:rsid w:val="00275090"/>
    <w:rsid w:val="002A2543"/>
    <w:rsid w:val="002C64B6"/>
    <w:rsid w:val="002D6026"/>
    <w:rsid w:val="00305B69"/>
    <w:rsid w:val="00321BE9"/>
    <w:rsid w:val="00323A52"/>
    <w:rsid w:val="00332A0E"/>
    <w:rsid w:val="003602F7"/>
    <w:rsid w:val="0036273F"/>
    <w:rsid w:val="00373923"/>
    <w:rsid w:val="003749D6"/>
    <w:rsid w:val="00374BA6"/>
    <w:rsid w:val="003968AD"/>
    <w:rsid w:val="003A01AB"/>
    <w:rsid w:val="003D5D52"/>
    <w:rsid w:val="003E05A4"/>
    <w:rsid w:val="003E32B9"/>
    <w:rsid w:val="003E33C1"/>
    <w:rsid w:val="003F0311"/>
    <w:rsid w:val="004061DC"/>
    <w:rsid w:val="0041408C"/>
    <w:rsid w:val="00415002"/>
    <w:rsid w:val="00432798"/>
    <w:rsid w:val="00432B13"/>
    <w:rsid w:val="00447B14"/>
    <w:rsid w:val="004648DD"/>
    <w:rsid w:val="00464A11"/>
    <w:rsid w:val="0047280A"/>
    <w:rsid w:val="00486B69"/>
    <w:rsid w:val="00492ABC"/>
    <w:rsid w:val="004A5868"/>
    <w:rsid w:val="004D60C5"/>
    <w:rsid w:val="004F568B"/>
    <w:rsid w:val="004F7A5E"/>
    <w:rsid w:val="00510B6B"/>
    <w:rsid w:val="00552F19"/>
    <w:rsid w:val="00562161"/>
    <w:rsid w:val="0056580E"/>
    <w:rsid w:val="00570595"/>
    <w:rsid w:val="005941C6"/>
    <w:rsid w:val="005F1239"/>
    <w:rsid w:val="00623CE5"/>
    <w:rsid w:val="0064718B"/>
    <w:rsid w:val="00684314"/>
    <w:rsid w:val="006849DC"/>
    <w:rsid w:val="00686432"/>
    <w:rsid w:val="006D1800"/>
    <w:rsid w:val="006D1AFB"/>
    <w:rsid w:val="006E2F89"/>
    <w:rsid w:val="006E44C2"/>
    <w:rsid w:val="00703FF5"/>
    <w:rsid w:val="00704280"/>
    <w:rsid w:val="0071740C"/>
    <w:rsid w:val="00717D75"/>
    <w:rsid w:val="00723CC0"/>
    <w:rsid w:val="00723F49"/>
    <w:rsid w:val="007415B6"/>
    <w:rsid w:val="0074515D"/>
    <w:rsid w:val="00752CCA"/>
    <w:rsid w:val="00756876"/>
    <w:rsid w:val="007745C9"/>
    <w:rsid w:val="00774DC5"/>
    <w:rsid w:val="00775B03"/>
    <w:rsid w:val="007777FE"/>
    <w:rsid w:val="007A3701"/>
    <w:rsid w:val="007C4E1E"/>
    <w:rsid w:val="007D5DC5"/>
    <w:rsid w:val="007E071C"/>
    <w:rsid w:val="007E378F"/>
    <w:rsid w:val="007F2465"/>
    <w:rsid w:val="00803BB5"/>
    <w:rsid w:val="0082408A"/>
    <w:rsid w:val="008261E2"/>
    <w:rsid w:val="008316E4"/>
    <w:rsid w:val="00837A95"/>
    <w:rsid w:val="00853566"/>
    <w:rsid w:val="00871F64"/>
    <w:rsid w:val="00872BEF"/>
    <w:rsid w:val="008A0F56"/>
    <w:rsid w:val="008C7C24"/>
    <w:rsid w:val="00913B18"/>
    <w:rsid w:val="009306B9"/>
    <w:rsid w:val="009527DA"/>
    <w:rsid w:val="00966633"/>
    <w:rsid w:val="00993AD2"/>
    <w:rsid w:val="009A7366"/>
    <w:rsid w:val="009C2800"/>
    <w:rsid w:val="00A01B39"/>
    <w:rsid w:val="00A108E5"/>
    <w:rsid w:val="00A36B9A"/>
    <w:rsid w:val="00A42F90"/>
    <w:rsid w:val="00A561FA"/>
    <w:rsid w:val="00A81164"/>
    <w:rsid w:val="00A81AA1"/>
    <w:rsid w:val="00AB2269"/>
    <w:rsid w:val="00AC4901"/>
    <w:rsid w:val="00AD0B8F"/>
    <w:rsid w:val="00AD0F39"/>
    <w:rsid w:val="00AD29AD"/>
    <w:rsid w:val="00AE26AD"/>
    <w:rsid w:val="00AF290A"/>
    <w:rsid w:val="00B33223"/>
    <w:rsid w:val="00B42AB3"/>
    <w:rsid w:val="00B507DA"/>
    <w:rsid w:val="00B6590E"/>
    <w:rsid w:val="00B71DCD"/>
    <w:rsid w:val="00B74B31"/>
    <w:rsid w:val="00B929AF"/>
    <w:rsid w:val="00B973E7"/>
    <w:rsid w:val="00BA43EB"/>
    <w:rsid w:val="00BA47A2"/>
    <w:rsid w:val="00BA4A5C"/>
    <w:rsid w:val="00C81EDD"/>
    <w:rsid w:val="00C946DC"/>
    <w:rsid w:val="00C94E67"/>
    <w:rsid w:val="00C95F55"/>
    <w:rsid w:val="00CC532C"/>
    <w:rsid w:val="00CE6133"/>
    <w:rsid w:val="00CE654C"/>
    <w:rsid w:val="00D0114D"/>
    <w:rsid w:val="00D2296F"/>
    <w:rsid w:val="00D51AE3"/>
    <w:rsid w:val="00D526D9"/>
    <w:rsid w:val="00D60DEE"/>
    <w:rsid w:val="00D61448"/>
    <w:rsid w:val="00D73FB6"/>
    <w:rsid w:val="00D819E0"/>
    <w:rsid w:val="00D92301"/>
    <w:rsid w:val="00DB2BFE"/>
    <w:rsid w:val="00DB33C5"/>
    <w:rsid w:val="00DC07D1"/>
    <w:rsid w:val="00DD74DE"/>
    <w:rsid w:val="00DF412F"/>
    <w:rsid w:val="00E1433E"/>
    <w:rsid w:val="00E25139"/>
    <w:rsid w:val="00E35126"/>
    <w:rsid w:val="00E41B8F"/>
    <w:rsid w:val="00E53F9C"/>
    <w:rsid w:val="00E67E0F"/>
    <w:rsid w:val="00E855BB"/>
    <w:rsid w:val="00E92CD3"/>
    <w:rsid w:val="00EB6B88"/>
    <w:rsid w:val="00EC4294"/>
    <w:rsid w:val="00EC4A81"/>
    <w:rsid w:val="00ED1771"/>
    <w:rsid w:val="00F00910"/>
    <w:rsid w:val="00F151DC"/>
    <w:rsid w:val="00F334E7"/>
    <w:rsid w:val="00F56A87"/>
    <w:rsid w:val="00F64872"/>
    <w:rsid w:val="00F7355A"/>
    <w:rsid w:val="00FA2A33"/>
    <w:rsid w:val="00FB293D"/>
    <w:rsid w:val="00FD77A2"/>
    <w:rsid w:val="00FE191A"/>
    <w:rsid w:val="00FE76D2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25139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7E071C"/>
    <w:rPr>
      <w:color w:val="0000FF"/>
      <w:u w:val="single"/>
    </w:rPr>
  </w:style>
  <w:style w:type="paragraph" w:styleId="Plattetekst">
    <w:name w:val="Body Text"/>
    <w:basedOn w:val="Standaard"/>
    <w:link w:val="PlattetekstChar"/>
    <w:semiHidden/>
    <w:rsid w:val="006D1AFB"/>
    <w:pPr>
      <w:pBdr>
        <w:bottom w:val="single" w:sz="6" w:space="1" w:color="auto"/>
      </w:pBdr>
    </w:pPr>
    <w:rPr>
      <w:b/>
      <w:bCs/>
    </w:rPr>
  </w:style>
  <w:style w:type="table" w:styleId="Tabelkolommen4">
    <w:name w:val="Table Columns 4"/>
    <w:basedOn w:val="Standaardtabel"/>
    <w:rsid w:val="0041408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raster">
    <w:name w:val="Table Grid"/>
    <w:basedOn w:val="Standaardtabel"/>
    <w:uiPriority w:val="59"/>
    <w:rsid w:val="00DC07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ttetekstChar">
    <w:name w:val="Platte tekst Char"/>
    <w:link w:val="Plattetekst"/>
    <w:semiHidden/>
    <w:rsid w:val="00775B03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.j.f.lageveen@quicknet.nl" TargetMode="External"/><Relationship Id="rId5" Type="http://schemas.openxmlformats.org/officeDocument/2006/relationships/hyperlink" Target="http://www.biljartvereniging-nhd.nl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o\Desktop\Sjablonen%20NHD\Sjabloon%20NHD%20formuli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NHD formulier</Template>
  <TotalTime>5</TotalTime>
  <Pages>2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1596</CharactersWithSpaces>
  <SharedDoc>false</SharedDoc>
  <HLinks>
    <vt:vector size="6" baseType="variant">
      <vt:variant>
        <vt:i4>2097164</vt:i4>
      </vt:variant>
      <vt:variant>
        <vt:i4>0</vt:i4>
      </vt:variant>
      <vt:variant>
        <vt:i4>0</vt:i4>
      </vt:variant>
      <vt:variant>
        <vt:i4>5</vt:i4>
      </vt:variant>
      <vt:variant>
        <vt:lpwstr>mailto:mensch@quicknet.nl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2</cp:revision>
  <cp:lastPrinted>2012-04-16T13:33:00Z</cp:lastPrinted>
  <dcterms:created xsi:type="dcterms:W3CDTF">2017-01-13T19:01:00Z</dcterms:created>
  <dcterms:modified xsi:type="dcterms:W3CDTF">2017-01-13T19:06:00Z</dcterms:modified>
</cp:coreProperties>
</file>